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CAA" w:rsidRDefault="00823CAA" w:rsidP="00823CAA">
      <w:pPr>
        <w:bidi/>
        <w:spacing w:after="0"/>
        <w:ind w:left="-1316" w:right="-426"/>
        <w:jc w:val="lowKashida"/>
        <w:rPr>
          <w:rFonts w:ascii="Times New Roman" w:hAnsi="Times New Roman" w:cs="B Mitra"/>
          <w:sz w:val="70"/>
          <w:szCs w:val="70"/>
          <w:rtl/>
          <w:lang w:bidi="fa-IR"/>
        </w:rPr>
      </w:pPr>
      <w:r w:rsidRPr="00823CAA">
        <w:rPr>
          <w:rFonts w:ascii="Times New Roman" w:hAnsi="Times New Roman" w:cs="B Mitra"/>
          <w:sz w:val="70"/>
          <w:szCs w:val="70"/>
          <w:rtl/>
          <w:lang w:bidi="fa-IR"/>
        </w:rPr>
        <w:t xml:space="preserve">مرکز رشد دانشکده فنی شهید منتظری مشهد با همکاری پژوهشکده زعفران دانشگاه تربت حیدریه وبیناری با موضوع </w:t>
      </w:r>
      <w:r w:rsidRPr="00823CAA">
        <w:rPr>
          <w:rFonts w:ascii="Times New Roman" w:hAnsi="Times New Roman" w:cs="B Mitra"/>
          <w:b/>
          <w:bCs/>
          <w:sz w:val="70"/>
          <w:szCs w:val="70"/>
          <w:rtl/>
          <w:lang w:bidi="fa-IR"/>
        </w:rPr>
        <w:t xml:space="preserve">«بررسی چالش های مکانیزاسیون در صنعت زعفران کشور» </w:t>
      </w:r>
      <w:r w:rsidRPr="00823CAA">
        <w:rPr>
          <w:rFonts w:ascii="Times New Roman" w:hAnsi="Times New Roman" w:cs="B Mitra"/>
          <w:sz w:val="70"/>
          <w:szCs w:val="70"/>
          <w:rtl/>
          <w:lang w:bidi="fa-IR"/>
        </w:rPr>
        <w:t>مورخ</w:t>
      </w:r>
      <w:r w:rsidRPr="00823CAA">
        <w:rPr>
          <w:rFonts w:ascii="Times New Roman" w:hAnsi="Times New Roman" w:cs="B Mitra"/>
          <w:b/>
          <w:bCs/>
          <w:sz w:val="70"/>
          <w:szCs w:val="70"/>
          <w:rtl/>
          <w:lang w:bidi="fa-IR"/>
        </w:rPr>
        <w:t xml:space="preserve"> 16 مهر ماه ساع</w:t>
      </w:r>
      <w:bookmarkStart w:id="0" w:name="_GoBack"/>
      <w:bookmarkEnd w:id="0"/>
      <w:r w:rsidRPr="00823CAA">
        <w:rPr>
          <w:rFonts w:ascii="Times New Roman" w:hAnsi="Times New Roman" w:cs="B Mitra"/>
          <w:b/>
          <w:bCs/>
          <w:sz w:val="70"/>
          <w:szCs w:val="70"/>
          <w:rtl/>
          <w:lang w:bidi="fa-IR"/>
        </w:rPr>
        <w:t xml:space="preserve">ت 10 </w:t>
      </w:r>
      <w:r w:rsidRPr="00823CAA">
        <w:rPr>
          <w:rFonts w:ascii="Times New Roman" w:hAnsi="Times New Roman" w:cs="B Mitra"/>
          <w:sz w:val="70"/>
          <w:szCs w:val="70"/>
          <w:rtl/>
          <w:lang w:bidi="fa-IR"/>
        </w:rPr>
        <w:t>برگزار می نماید</w:t>
      </w:r>
      <w:r w:rsidRPr="00823CAA">
        <w:rPr>
          <w:rFonts w:ascii="Times New Roman" w:hAnsi="Times New Roman" w:cs="B Mitra" w:hint="cs"/>
          <w:sz w:val="70"/>
          <w:szCs w:val="70"/>
          <w:rtl/>
          <w:lang w:bidi="fa-IR"/>
        </w:rPr>
        <w:t>.</w:t>
      </w:r>
    </w:p>
    <w:p w:rsidR="007F5B63" w:rsidRPr="00823CAA" w:rsidRDefault="00823CAA" w:rsidP="00823CAA">
      <w:pPr>
        <w:bidi/>
        <w:spacing w:after="0"/>
        <w:ind w:left="-1316" w:right="-426"/>
        <w:jc w:val="lowKashida"/>
        <w:rPr>
          <w:rFonts w:ascii="Times New Roman" w:hAnsi="Times New Roman" w:cs="B Mitra" w:hint="cs"/>
          <w:sz w:val="70"/>
          <w:szCs w:val="70"/>
          <w:rtl/>
          <w:lang w:bidi="fa-IR"/>
        </w:rPr>
      </w:pPr>
      <w:r w:rsidRPr="00823CAA">
        <w:rPr>
          <w:rFonts w:ascii="Times New Roman" w:hAnsi="Times New Roman" w:cs="B Mitra" w:hint="cs"/>
          <w:sz w:val="70"/>
          <w:szCs w:val="70"/>
          <w:rtl/>
          <w:lang w:bidi="fa-IR"/>
        </w:rPr>
        <w:t>پوستر وبینار به پیوست می باشد.</w:t>
      </w:r>
    </w:p>
    <w:sectPr w:rsidR="007F5B63" w:rsidRPr="00823CAA" w:rsidSect="00823CAA">
      <w:headerReference w:type="default" r:id="rId11"/>
      <w:type w:val="continuous"/>
      <w:pgSz w:w="11907" w:h="8391" w:orient="landscape" w:code="11"/>
      <w:pgMar w:top="1138" w:right="2304" w:bottom="142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3F0" w:rsidRDefault="000C63F0" w:rsidP="00590471">
      <w:r>
        <w:separator/>
      </w:r>
    </w:p>
  </w:endnote>
  <w:endnote w:type="continuationSeparator" w:id="0">
    <w:p w:rsidR="000C63F0" w:rsidRDefault="000C63F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3F0" w:rsidRDefault="000C63F0" w:rsidP="00590471">
      <w:r>
        <w:separator/>
      </w:r>
    </w:p>
  </w:footnote>
  <w:footnote w:type="continuationSeparator" w:id="0">
    <w:p w:rsidR="000C63F0" w:rsidRDefault="000C63F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9DCD23D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V7m8sGAPDg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JWB+W4Fw9pdXTlaNkoYkNCfsZb8s/qZLEaYgi5nrWDUc92Vm9Di0YWZvRhKbhhbgECj&#10;WJOtHyVQoLQgyMzycxOZ39UOaAXpwmGjKLlhFMbhl5ixJZVsBGtNfmgpvepoIBCDG2NJJYSc6HUg&#10;VmRLT7FGbtMYS0ogEI0AwBhLFAXG2+KmsRiBuj+lw19afYprR67SDK0YAWtMiRlbw+arKWvFCFij&#10;r4ix1rCphDSRkpKg8rFxXZW1IpLlTqTK+AgtJ2Vdu/h1w1B7cDEV360FpQtFwEYaujQMa/y/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OwIC9cHy4qIvf9VRdWVcbnEke+hL7T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X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C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t3RzZmvlTCcNRV8LZ3oNAp0Ya+CPXqsmKWRWx/CuO8qgl2dRslSGD0l4cWcQyKd&#10;qrqyYQiWzSsxvPDVtpymp2HTmt8ENlrxabVKVCjET6QzqTq5nhSf6IeM3utaMDuHrfhEXaqqlwmO&#10;x7jQiZqyL3oBBIhqFt4cN7xRMHrVGQ0xLm7Z4kxWN6+C0TDNaAHp0p62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8&#10;KJZCjuuKj21e7WzYnSuHGlf5G7SaUNFyPPH8ifhsJtvLn50o/nI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f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W/v0u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P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Q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S9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p0B8eKgGpKu&#10;WMuSG09ewNpTXXKJZG6nDJXyjkYYSxX4J5epaQJCs9oJqGpnnUaQjwajT1TAF6cVXgGwSrmiyKLe&#10;J3dQYt11FisiqFB7yiLCtG/yuf7AP5WoT0rA98srkHjwZAwI261X80CG8GbwfPkV72g7/CTxJsZS&#10;39tsXUXOtWLYvl3Jwo3L5OLZK2elKnzn4cmwObxWpka7KBA9i9mXWqX0DeErreVqlhRXdHFKFCq0&#10;j7VPjvKy/+VzaEv9j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grdbcGrgDBZzRaXJh5DfFD8puX&#10;YobCJ6Qe/Q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34mu10XZoS6Y4vAUHpdBVd1d3O0VnLLaOyI5DESySM6w99Ip&#10;LldtYryQlT9dwzzkbhCR1v8Edy/r03tKoUoQhVDbOHD+QTHovicke0YX2WaJdK/JLg8Jr1XArPfS&#10;f7nP+Vniu91dj6OiBsQ/8DwsXItk9w3jXw7gY5/fz/WpEeCt33InMXbT2P6iaGzrpiuLsnAS6JXf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Nv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v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/fxCkCV7f2HBT7zfgPHlcFNzLZnnIFBdNzT+9nh3/H1AsT+dbixwGBjZTrZ6LBG5fV&#10;HClVtltKTvRLKq6a3U33ab6Uh2Ak0+yP0c9CpPM2zVCM8w6r/0q+Q7qAWtvEfol4OqXipZSjLh9L&#10;8W6UqhCg/a9MbHKEDsv8IWHy1m/yQPKjyy54nP9+nOP3OKV6pFbmudVJgNSUMpOTwHrrK4N2XcGo&#10;yqOp9fWVfaI1ynEw3AYAmVIVSbinNbzIWJF+Q3T0STPlJPxG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KJXC8oTA00CRaHIsDygV0cBEonIsD5NjeUCpiAYmEpVjeZgcy0M5lhBYvaAcy8PkWB5Q&#10;KrUNTI7loRxLCLwqKBJNjuWhHEsIPA0UiSbH8lCOJQSeBopEk2N5KMcSAksD5VgeJsfyUI4lBJ4G&#10;ikSTY3koxxICTwNFosmxPJRjCYGngSLR5FgeyrGEwNNAkWhyLA/lWELgaPBUjiUEXgbCsTxNjuWp&#10;HEsIPA1kdn6aHMtTOZYQeBrI7Pw0OZanciwh8DQQP/FpcixP5VhC4GkgfuLT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">
              <v:group id="Group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AA"/>
    <w:rsid w:val="00055B72"/>
    <w:rsid w:val="00060042"/>
    <w:rsid w:val="0008685D"/>
    <w:rsid w:val="000C63F0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23CAA"/>
    <w:rsid w:val="00846CB9"/>
    <w:rsid w:val="008A1E6E"/>
    <w:rsid w:val="008B108C"/>
    <w:rsid w:val="008C2CFC"/>
    <w:rsid w:val="009475DC"/>
    <w:rsid w:val="00967B93"/>
    <w:rsid w:val="009B591F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zesh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AD010C-F84E-4089-9923-25ED7D0D9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2020-10-04T11:39:00Z</dcterms:created>
  <dcterms:modified xsi:type="dcterms:W3CDTF">2020-10-04T11:49:00Z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